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EC458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37DB5" w:rsidP="00537DB5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החינוך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537DB5" w:rsidP="00537DB5">
            <w:pPr>
              <w:bidi w:val="0"/>
              <w:jc w:val="right"/>
            </w:pPr>
            <w:r>
              <w:rPr>
                <w:rFonts w:ascii="Arial" w:hAnsi="Arial"/>
                <w:sz w:val="21"/>
                <w:szCs w:val="21"/>
                <w:rtl/>
              </w:rPr>
              <w:t>אגף בכיר (תפעול, רכש ולוגיסטיקה)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741DA" w:rsidP="00DE68A0">
            <w:r>
              <w:rPr>
                <w:rFonts w:hint="cs"/>
                <w:rtl/>
              </w:rPr>
              <w:t>05.07.2021</w:t>
            </w:r>
          </w:p>
        </w:tc>
      </w:tr>
    </w:tbl>
    <w:p w:rsidR="00332AFB" w:rsidRDefault="00EC4581" w:rsidP="00222867">
      <w:pPr>
        <w:rPr>
          <w:rtl/>
        </w:rPr>
      </w:pPr>
    </w:p>
    <w:p w:rsidR="00222867" w:rsidRDefault="00EC4581" w:rsidP="00222867">
      <w:pPr>
        <w:rPr>
          <w:rtl/>
        </w:rPr>
      </w:pPr>
    </w:p>
    <w:p w:rsidR="00222867" w:rsidRDefault="00EC4581" w:rsidP="00222867">
      <w:pPr>
        <w:rPr>
          <w:rtl/>
        </w:rPr>
      </w:pPr>
    </w:p>
    <w:p w:rsidR="00222867" w:rsidRDefault="00EC4581" w:rsidP="00222867">
      <w:pPr>
        <w:rPr>
          <w:rtl/>
        </w:rPr>
      </w:pPr>
    </w:p>
    <w:p w:rsidR="00222867" w:rsidRDefault="00EC4581" w:rsidP="00222867">
      <w:pPr>
        <w:rPr>
          <w:rtl/>
        </w:rPr>
      </w:pPr>
    </w:p>
    <w:p w:rsidR="00222867" w:rsidRDefault="00EC4581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EC458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EC458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D510A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D510A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E45" w:rsidRDefault="00294626" w:rsidP="003D1E45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תוכנת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proofErr w:type="spellStart"/>
            <w:r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תחזוקנית</w:t>
            </w:r>
            <w:proofErr w:type="spellEnd"/>
            <w:r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קיימת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במשרד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החינוך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מעל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20 </w:t>
            </w:r>
            <w:r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שנה</w:t>
            </w:r>
          </w:p>
          <w:p w:rsidR="003D1E45" w:rsidRPr="003D1E45" w:rsidRDefault="003D1E45" w:rsidP="003D1E45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קיים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בסיס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נתונים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גדול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החינוך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המכיל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מיפוי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הבניינים</w:t>
            </w:r>
          </w:p>
          <w:p w:rsidR="003D1E45" w:rsidRPr="003D1E45" w:rsidRDefault="003D1E45" w:rsidP="00365978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והמערכות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שנמצאות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בהם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לוחות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חשמל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ילרים</w:t>
            </w:r>
            <w:proofErr w:type="spellEnd"/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כיבוי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וגילוי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משאבות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יט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אות</w:t>
            </w:r>
            <w:proofErr w:type="spellEnd"/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וכד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</w:p>
          <w:p w:rsidR="003D1E45" w:rsidRPr="003D1E45" w:rsidRDefault="003D1E45" w:rsidP="003D1E45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תכנית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אחזקה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מונעת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המפיקה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באופן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אוטומטי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חודש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הטיפולים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הנדרשים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ואת</w:t>
            </w:r>
          </w:p>
          <w:p w:rsidR="003D1E45" w:rsidRDefault="003D1E45" w:rsidP="00365978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היסטוריית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הקריאות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שנפתחו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טלפונית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החינוך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במשך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3D1E4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רבות</w:t>
            </w:r>
            <w:r w:rsidRPr="003D1E4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294626" w:rsidRPr="00294626" w:rsidRDefault="00294626" w:rsidP="003D1E45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  <w:p w:rsidR="00294626" w:rsidRPr="00294626" w:rsidRDefault="003D1E45" w:rsidP="00EC4581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המשרד </w:t>
            </w:r>
            <w:r w:rsidR="000F540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עוניין לשדרג את התוכנה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להרחיב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את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הפעילות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לצורך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ניהול</w:t>
            </w:r>
            <w:r w:rsidR="00EC458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עבודות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האחזקה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בצורה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מיטבית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"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י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פתיחת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קריאות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תקלה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/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דיווח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מעובדי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המשרד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,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כולל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אפליקציה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לדיווח</w:t>
            </w:r>
            <w:r w:rsidR="00EC458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bookmarkStart w:id="0" w:name="_GoBack"/>
            <w:bookmarkEnd w:id="0"/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על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עבודות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על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ידי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עובדי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האחזקה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של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הקבלן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און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ליין</w:t>
            </w:r>
            <w:r w:rsidR="00294626" w:rsidRPr="0029462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.</w:t>
            </w:r>
          </w:p>
          <w:p w:rsidR="00C217C8" w:rsidRPr="008E3A4A" w:rsidRDefault="00EB6674" w:rsidP="00A23ADF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להלן פירוט הצרכים: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Pr="008E3A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1.רישיונות שימוש </w:t>
            </w:r>
            <w:r w:rsidRPr="008E3A4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8E3A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חבילת בסיס לעד 18 משתמשים (כיום ישנם רק 3 רישיונות)</w:t>
            </w:r>
            <w:r w:rsidRPr="008E3A4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Pr="008E3A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2. </w:t>
            </w:r>
            <w:r w:rsidR="008E3A4A" w:rsidRPr="008E3A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משתמש מובייל </w:t>
            </w:r>
            <w:r w:rsidR="008E3A4A" w:rsidRPr="008E3A4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8E3A4A" w:rsidRPr="008E3A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16 משתמשים</w:t>
            </w:r>
            <w:r w:rsidR="008E3A4A" w:rsidRPr="008E3A4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8E3A4A" w:rsidRPr="008E3A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3. פיתוח מודול פתיחת קריאות שבר לעובדי המשרד כ 1,500 עובדים</w:t>
            </w:r>
          </w:p>
          <w:p w:rsidR="008E3A4A" w:rsidRDefault="008E3A4A" w:rsidP="00A23ADF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E3A4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4. 20 שעות עבודה לצורך הקמה והדרכת משתמשים</w:t>
            </w:r>
          </w:p>
          <w:p w:rsidR="00361ED6" w:rsidRDefault="00361ED6" w:rsidP="00A23ADF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361ED6" w:rsidRPr="00E75D0F" w:rsidRDefault="00361ED6" w:rsidP="00361ED6">
            <w:pPr>
              <w:tabs>
                <w:tab w:val="center" w:pos="4153"/>
                <w:tab w:val="right" w:pos="8306"/>
              </w:tabs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המשרד שומר לעצמו את הזכות להאריך את ההתקשרות בשנתיים נוספות בעלות זהה ו/או הרחבת ההתקשרות בעד 20%.</w:t>
            </w:r>
          </w:p>
          <w:p w:rsidR="00EB6674" w:rsidRPr="008E3A4A" w:rsidRDefault="00EB6674" w:rsidP="00EB667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C458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EC458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EC458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EC45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C458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BC05C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טופ </w:t>
            </w:r>
            <w:proofErr w:type="spellStart"/>
            <w:r w:rsidRPr="00361E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רמדור</w:t>
            </w:r>
            <w:proofErr w:type="spellEnd"/>
            <w:r w:rsidR="00361ED6" w:rsidRPr="00361E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מערכות מחשבים (1990) בע"מ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361ED6" w:rsidRDefault="00361ED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61ED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520044231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87447C" w:rsidRDefault="00361ED6" w:rsidP="00361ED6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62,300 ₪ + מע"מ לשנה הראשונה, ו 39,300+ מע"מ לכל שנה נוספת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87447C" w:rsidRDefault="00361ED6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01.09.2021-31.08.2022</w:t>
            </w:r>
          </w:p>
        </w:tc>
      </w:tr>
    </w:tbl>
    <w:p w:rsidR="00222867" w:rsidRPr="00AF57E9" w:rsidRDefault="00EC458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EC458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0" w:type="auto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9462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5CF" w:rsidRDefault="00BC05CF" w:rsidP="00294626">
            <w:pPr>
              <w:autoSpaceDE w:val="0"/>
              <w:autoSpaceDN w:val="0"/>
              <w:adjustRightInd w:val="0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BC05C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BC05C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05C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טופ</w:t>
            </w:r>
            <w:r w:rsidRPr="00BC05C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BC05C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רמדור</w:t>
            </w:r>
            <w:proofErr w:type="spellEnd"/>
            <w:r w:rsidRPr="00BC05C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05C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BC05C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 האם של החברה המייצר</w:t>
            </w:r>
            <w:r w:rsidRPr="00BC05C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Pr="00BC05C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את </w:t>
            </w:r>
            <w:r w:rsidRPr="00BC05C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והציגה למשרד מסמך על בלעדיות למכירת התוכנה.</w:t>
            </w:r>
            <w:r w:rsidRPr="00BC05C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294626" w:rsidRPr="00AF57E9" w:rsidRDefault="00BC05CF" w:rsidP="00294626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מכיוון שהמשרד אינו מעוניין להחליף את המערכת הקיימת אלא לשדרגה בלבד, החברה הינה היחידה המסוגלת לספק את השירות המבוקש</w:t>
            </w:r>
          </w:p>
        </w:tc>
      </w:tr>
    </w:tbl>
    <w:p w:rsidR="00222867" w:rsidRPr="00AF57E9" w:rsidRDefault="00EC458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EC458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597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אורית ארקין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6597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פרוייקטים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חטיבת לקוחות פנימיים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2440" w:rsidP="0085244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609685" cy="457264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Untitled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85" cy="4572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EC4581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1976" w:rsidRDefault="00541976">
      <w:r>
        <w:separator/>
      </w:r>
    </w:p>
  </w:endnote>
  <w:endnote w:type="continuationSeparator" w:id="0">
    <w:p w:rsidR="00541976" w:rsidRDefault="005419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C4581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C458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EC458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EC458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1976" w:rsidRDefault="00541976">
      <w:r>
        <w:separator/>
      </w:r>
    </w:p>
  </w:footnote>
  <w:footnote w:type="continuationSeparator" w:id="0">
    <w:p w:rsidR="00541976" w:rsidRDefault="005419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C458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EC458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EC458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EC458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C458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EC458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EC458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F540E"/>
    <w:rsid w:val="00294626"/>
    <w:rsid w:val="00336CDD"/>
    <w:rsid w:val="00361ED6"/>
    <w:rsid w:val="00365978"/>
    <w:rsid w:val="00386A1F"/>
    <w:rsid w:val="003C0B25"/>
    <w:rsid w:val="003D1E45"/>
    <w:rsid w:val="00537DB5"/>
    <w:rsid w:val="00541976"/>
    <w:rsid w:val="005502ED"/>
    <w:rsid w:val="007548B0"/>
    <w:rsid w:val="00852440"/>
    <w:rsid w:val="0087447C"/>
    <w:rsid w:val="008E3A4A"/>
    <w:rsid w:val="009741DA"/>
    <w:rsid w:val="009B6B29"/>
    <w:rsid w:val="009F7FB7"/>
    <w:rsid w:val="00A23ADF"/>
    <w:rsid w:val="00BC05CF"/>
    <w:rsid w:val="00C217C8"/>
    <w:rsid w:val="00D01DD2"/>
    <w:rsid w:val="00D510AF"/>
    <w:rsid w:val="00EB6674"/>
    <w:rsid w:val="00EC4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986A39B"/>
  <w15:docId w15:val="{500CB261-68F8-49E6-89D8-138C718D5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a46656d4-8850-49b3-aebd-68bd05f7f43d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7E37D6-C1B6-44AB-8061-5397AFF69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443</Words>
  <Characters>2217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חיה וסלי</cp:lastModifiedBy>
  <cp:revision>5</cp:revision>
  <dcterms:created xsi:type="dcterms:W3CDTF">2021-07-05T05:38:00Z</dcterms:created>
  <dcterms:modified xsi:type="dcterms:W3CDTF">2021-07-05T05:42:00Z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